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38" w:rsidRDefault="00FE7A38" w:rsidP="00FE7A38">
      <w:pPr>
        <w:pStyle w:val="Titre1"/>
        <w:jc w:val="left"/>
      </w:pPr>
      <w:r>
        <w:rPr>
          <w:noProof/>
        </w:rPr>
        <w:drawing>
          <wp:inline distT="0" distB="0" distL="0" distR="0">
            <wp:extent cx="1320800" cy="660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853" cy="66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38" w:rsidRDefault="00FE7A38">
      <w:pPr>
        <w:pStyle w:val="Titre1"/>
      </w:pPr>
    </w:p>
    <w:p w:rsidR="00ED5B1A" w:rsidRDefault="00ED5B1A">
      <w:pPr>
        <w:pStyle w:val="Titre1"/>
        <w:rPr>
          <w:b w:val="0"/>
          <w:bCs w:val="0"/>
          <w:sz w:val="20"/>
        </w:rPr>
      </w:pPr>
      <w:r>
        <w:t>Convention de prêt de matériel</w:t>
      </w:r>
    </w:p>
    <w:p w:rsidR="00ED5B1A" w:rsidRDefault="00ED5B1A">
      <w:pPr>
        <w:numPr>
          <w:ilvl w:val="0"/>
          <w:numId w:val="1"/>
        </w:numPr>
        <w:rPr>
          <w:sz w:val="20"/>
          <w:szCs w:val="20"/>
        </w:rPr>
      </w:pPr>
      <w:r>
        <w:t>matériel informatique</w:t>
      </w:r>
    </w:p>
    <w:p w:rsidR="00ED5B1A" w:rsidRDefault="00ED5B1A">
      <w:pPr>
        <w:numPr>
          <w:ilvl w:val="0"/>
          <w:numId w:val="1"/>
        </w:numPr>
        <w:rPr>
          <w:sz w:val="20"/>
          <w:szCs w:val="20"/>
        </w:rPr>
      </w:pPr>
      <w:r>
        <w:t>matériel audio-visuel</w:t>
      </w:r>
    </w:p>
    <w:p w:rsidR="00ED5B1A" w:rsidRDefault="00ED5B1A">
      <w:pPr>
        <w:numPr>
          <w:ilvl w:val="0"/>
          <w:numId w:val="1"/>
        </w:numPr>
        <w:rPr>
          <w:sz w:val="20"/>
          <w:szCs w:val="20"/>
        </w:rPr>
      </w:pPr>
      <w:r>
        <w:t xml:space="preserve">autre – </w:t>
      </w:r>
      <w:proofErr w:type="gramStart"/>
      <w:r>
        <w:t>préciser</w:t>
      </w:r>
      <w:proofErr w:type="gramEnd"/>
      <w:r>
        <w:t> : …………………………..</w:t>
      </w:r>
    </w:p>
    <w:p w:rsidR="00ED5B1A" w:rsidRPr="00FE7A38" w:rsidRDefault="00ED5B1A">
      <w:pPr>
        <w:rPr>
          <w:sz w:val="12"/>
          <w:szCs w:val="12"/>
        </w:rPr>
      </w:pPr>
    </w:p>
    <w:p w:rsidR="00ED5B1A" w:rsidRDefault="00ED5B1A">
      <w:r>
        <w:t>Etablie entre :</w:t>
      </w:r>
    </w:p>
    <w:p w:rsidR="00ED5B1A" w:rsidRDefault="00ED5B1A"/>
    <w:p w:rsidR="00ED5B1A" w:rsidRDefault="00ED5B1A">
      <w:pPr>
        <w:numPr>
          <w:ilvl w:val="0"/>
          <w:numId w:val="4"/>
        </w:numPr>
        <w:rPr>
          <w:szCs w:val="20"/>
        </w:rPr>
      </w:pPr>
      <w:r>
        <w:rPr>
          <w:szCs w:val="20"/>
        </w:rPr>
        <w:t>l’ENSAIT 9, rue de l’Ermitage BP 30329 59056 ROUBAIX CEDEX 01</w:t>
      </w:r>
    </w:p>
    <w:p w:rsidR="00ED5B1A" w:rsidRDefault="00ED5B1A" w:rsidP="00A30C64">
      <w:pPr>
        <w:ind w:left="360"/>
        <w:rPr>
          <w:szCs w:val="20"/>
        </w:rPr>
      </w:pPr>
      <w:r>
        <w:rPr>
          <w:szCs w:val="20"/>
        </w:rPr>
        <w:t>(</w:t>
      </w:r>
      <w:proofErr w:type="gramStart"/>
      <w:r>
        <w:rPr>
          <w:szCs w:val="20"/>
        </w:rPr>
        <w:t>contact</w:t>
      </w:r>
      <w:proofErr w:type="gramEnd"/>
      <w:r>
        <w:rPr>
          <w:szCs w:val="20"/>
        </w:rPr>
        <w:t xml:space="preserve"> </w:t>
      </w:r>
      <w:r w:rsidR="00A30C64">
        <w:rPr>
          <w:szCs w:val="20"/>
        </w:rPr>
        <w:t>Arturo NUNEZ</w:t>
      </w:r>
      <w:r>
        <w:rPr>
          <w:szCs w:val="20"/>
        </w:rPr>
        <w:t xml:space="preserve">, </w:t>
      </w:r>
      <w:r w:rsidR="00501C4E">
        <w:rPr>
          <w:szCs w:val="20"/>
        </w:rPr>
        <w:t>ingénieur patrimoine</w:t>
      </w:r>
      <w:r>
        <w:rPr>
          <w:szCs w:val="20"/>
        </w:rPr>
        <w:t>, Tél : 03.20.25.89.44)</w:t>
      </w:r>
    </w:p>
    <w:p w:rsidR="00ED5B1A" w:rsidRDefault="00ED5B1A">
      <w:pPr>
        <w:rPr>
          <w:szCs w:val="20"/>
        </w:rPr>
      </w:pPr>
      <w:proofErr w:type="gramStart"/>
      <w:r>
        <w:rPr>
          <w:szCs w:val="20"/>
        </w:rPr>
        <w:t>et</w:t>
      </w:r>
      <w:proofErr w:type="gramEnd"/>
    </w:p>
    <w:p w:rsidR="00ED5B1A" w:rsidRDefault="00ED5B1A">
      <w:pPr>
        <w:rPr>
          <w:szCs w:val="20"/>
        </w:rPr>
      </w:pPr>
    </w:p>
    <w:p w:rsidR="00ED5B1A" w:rsidRDefault="00ED5B1A" w:rsidP="000C2AB6">
      <w:pPr>
        <w:numPr>
          <w:ilvl w:val="0"/>
          <w:numId w:val="4"/>
        </w:numPr>
        <w:rPr>
          <w:szCs w:val="20"/>
        </w:rPr>
      </w:pPr>
      <w:r>
        <w:rPr>
          <w:szCs w:val="20"/>
        </w:rPr>
        <w:t>M : ……………………………………………..</w:t>
      </w:r>
    </w:p>
    <w:p w:rsidR="00ED5B1A" w:rsidRDefault="00ED5B1A">
      <w:pPr>
        <w:ind w:left="360"/>
        <w:rPr>
          <w:szCs w:val="20"/>
        </w:rPr>
      </w:pPr>
      <w:r>
        <w:rPr>
          <w:szCs w:val="20"/>
        </w:rPr>
        <w:t>qualité/représentant : ………………………………….</w:t>
      </w:r>
    </w:p>
    <w:p w:rsidR="00ED5B1A" w:rsidRDefault="00ED5B1A">
      <w:pPr>
        <w:ind w:left="360"/>
        <w:rPr>
          <w:szCs w:val="20"/>
        </w:rPr>
      </w:pPr>
      <w:proofErr w:type="gramStart"/>
      <w:r>
        <w:rPr>
          <w:szCs w:val="20"/>
        </w:rPr>
        <w:t>coordonnées</w:t>
      </w:r>
      <w:proofErr w:type="gramEnd"/>
      <w:r>
        <w:rPr>
          <w:szCs w:val="20"/>
        </w:rPr>
        <w:t xml:space="preserve"> (adresse – téléphone) : ……………………………………………………</w:t>
      </w:r>
    </w:p>
    <w:p w:rsidR="00FE7A38" w:rsidRPr="00FE7A38" w:rsidRDefault="00FE7A38">
      <w:pPr>
        <w:ind w:left="360"/>
        <w:rPr>
          <w:sz w:val="12"/>
          <w:szCs w:val="12"/>
        </w:rPr>
      </w:pPr>
    </w:p>
    <w:p w:rsidR="00ED5B1A" w:rsidRDefault="00ED5B1A">
      <w:pPr>
        <w:rPr>
          <w:szCs w:val="20"/>
        </w:rPr>
      </w:pPr>
      <w:r>
        <w:rPr>
          <w:b/>
          <w:bCs/>
          <w:szCs w:val="20"/>
        </w:rPr>
        <w:t>Article 1</w:t>
      </w:r>
      <w:r>
        <w:rPr>
          <w:b/>
          <w:bCs/>
          <w:szCs w:val="20"/>
          <w:vertAlign w:val="superscript"/>
        </w:rPr>
        <w:t>er</w:t>
      </w:r>
      <w:r>
        <w:rPr>
          <w:szCs w:val="20"/>
        </w:rPr>
        <w:t> : L’ENSAIT accepte de prêter le matériel suivant :</w:t>
      </w:r>
    </w:p>
    <w:p w:rsidR="00ED5B1A" w:rsidRDefault="00ED5B1A">
      <w:pPr>
        <w:numPr>
          <w:ilvl w:val="0"/>
          <w:numId w:val="4"/>
        </w:numPr>
        <w:rPr>
          <w:szCs w:val="20"/>
        </w:rPr>
      </w:pPr>
      <w:r>
        <w:rPr>
          <w:szCs w:val="20"/>
        </w:rPr>
        <w:t>Nom du matériel : ……………………………………………..</w:t>
      </w:r>
    </w:p>
    <w:p w:rsidR="00ED5B1A" w:rsidRDefault="00ED5B1A">
      <w:pPr>
        <w:rPr>
          <w:szCs w:val="20"/>
        </w:rPr>
      </w:pPr>
    </w:p>
    <w:p w:rsidR="00ED5B1A" w:rsidRDefault="00ED5B1A">
      <w:pPr>
        <w:numPr>
          <w:ilvl w:val="0"/>
          <w:numId w:val="4"/>
        </w:numPr>
        <w:rPr>
          <w:szCs w:val="20"/>
        </w:rPr>
      </w:pPr>
      <w:r>
        <w:rPr>
          <w:szCs w:val="20"/>
        </w:rPr>
        <w:t>Type de matériel : ……………………………………………..</w:t>
      </w:r>
    </w:p>
    <w:p w:rsidR="00ED5B1A" w:rsidRDefault="00ED5B1A">
      <w:pPr>
        <w:rPr>
          <w:szCs w:val="20"/>
        </w:rPr>
      </w:pPr>
    </w:p>
    <w:p w:rsidR="00ED5B1A" w:rsidRDefault="00ED5B1A">
      <w:pPr>
        <w:numPr>
          <w:ilvl w:val="0"/>
          <w:numId w:val="4"/>
        </w:numPr>
        <w:rPr>
          <w:szCs w:val="20"/>
        </w:rPr>
      </w:pPr>
      <w:r>
        <w:rPr>
          <w:szCs w:val="20"/>
        </w:rPr>
        <w:t xml:space="preserve">Durée du prêt : </w:t>
      </w:r>
    </w:p>
    <w:p w:rsidR="00ED5B1A" w:rsidRDefault="00ED5B1A">
      <w:pPr>
        <w:rPr>
          <w:szCs w:val="20"/>
        </w:rPr>
      </w:pPr>
    </w:p>
    <w:p w:rsidR="00ED5B1A" w:rsidRDefault="00ED5B1A">
      <w:pPr>
        <w:ind w:left="360"/>
        <w:rPr>
          <w:szCs w:val="20"/>
        </w:rPr>
      </w:pPr>
      <w:proofErr w:type="gramStart"/>
      <w:r>
        <w:rPr>
          <w:szCs w:val="20"/>
        </w:rPr>
        <w:t>du</w:t>
      </w:r>
      <w:proofErr w:type="gramEnd"/>
      <w:r>
        <w:rPr>
          <w:szCs w:val="20"/>
        </w:rPr>
        <w:t>……………………………. (</w:t>
      </w:r>
      <w:proofErr w:type="gramStart"/>
      <w:r>
        <w:rPr>
          <w:szCs w:val="20"/>
        </w:rPr>
        <w:t>préciser</w:t>
      </w:r>
      <w:proofErr w:type="gramEnd"/>
      <w:r>
        <w:rPr>
          <w:szCs w:val="20"/>
        </w:rPr>
        <w:t xml:space="preserve"> la date)</w:t>
      </w:r>
    </w:p>
    <w:p w:rsidR="00ED5B1A" w:rsidRDefault="00ED5B1A">
      <w:pPr>
        <w:ind w:left="360"/>
        <w:rPr>
          <w:szCs w:val="20"/>
        </w:rPr>
      </w:pPr>
    </w:p>
    <w:p w:rsidR="00ED5B1A" w:rsidRDefault="00ED5B1A">
      <w:pPr>
        <w:ind w:left="360"/>
        <w:rPr>
          <w:szCs w:val="20"/>
        </w:rPr>
      </w:pPr>
      <w:r>
        <w:rPr>
          <w:szCs w:val="20"/>
        </w:rPr>
        <w:t>au……………………………</w:t>
      </w:r>
      <w:proofErr w:type="gramStart"/>
      <w:r>
        <w:rPr>
          <w:szCs w:val="20"/>
        </w:rPr>
        <w:t>..(</w:t>
      </w:r>
      <w:proofErr w:type="gramEnd"/>
      <w:r>
        <w:rPr>
          <w:szCs w:val="20"/>
        </w:rPr>
        <w:t>préciser la date)</w:t>
      </w:r>
    </w:p>
    <w:p w:rsidR="00ED5B1A" w:rsidRDefault="00ED5B1A">
      <w:pPr>
        <w:ind w:left="360"/>
        <w:rPr>
          <w:szCs w:val="20"/>
        </w:rPr>
      </w:pPr>
    </w:p>
    <w:p w:rsidR="00ED5B1A" w:rsidRDefault="00ED5B1A" w:rsidP="000C2AB6">
      <w:pPr>
        <w:pStyle w:val="Retraitcorpsdetexte"/>
        <w:ind w:left="0"/>
      </w:pPr>
      <w:r>
        <w:rPr>
          <w:b/>
          <w:bCs/>
        </w:rPr>
        <w:t>Article 2</w:t>
      </w:r>
      <w:r>
        <w:t xml:space="preserve"> : M………………………..  </w:t>
      </w:r>
      <w:proofErr w:type="gramStart"/>
      <w:r>
        <w:t>s’engage</w:t>
      </w:r>
      <w:proofErr w:type="gramEnd"/>
      <w:r>
        <w:t xml:space="preserve"> à respecter les règles suivantes concernant l’ensemble du matériel énuméré ci-dessus :</w:t>
      </w:r>
    </w:p>
    <w:p w:rsidR="00ED5B1A" w:rsidRPr="00FE7A38" w:rsidRDefault="00ED5B1A">
      <w:pPr>
        <w:pStyle w:val="Retraitcorpsdetexte"/>
        <w:ind w:left="0"/>
        <w:rPr>
          <w:sz w:val="12"/>
          <w:szCs w:val="12"/>
        </w:rPr>
      </w:pPr>
    </w:p>
    <w:p w:rsidR="00ED5B1A" w:rsidRDefault="00ED5B1A">
      <w:pPr>
        <w:pStyle w:val="Retraitcorpsdetexte"/>
        <w:numPr>
          <w:ilvl w:val="0"/>
          <w:numId w:val="4"/>
        </w:numPr>
      </w:pPr>
      <w:r>
        <w:t>le matériel emprunté sera impérativement restitué à l’ENSAIT à la date précisée à</w:t>
      </w:r>
    </w:p>
    <w:p w:rsidR="00ED5B1A" w:rsidRDefault="00ED5B1A">
      <w:pPr>
        <w:pStyle w:val="Retraitcorpsdetexte"/>
        <w:ind w:left="0"/>
      </w:pPr>
      <w:proofErr w:type="gramStart"/>
      <w:r>
        <w:t>l’article</w:t>
      </w:r>
      <w:proofErr w:type="gramEnd"/>
      <w:r>
        <w:t xml:space="preserve"> 1</w:t>
      </w:r>
      <w:r>
        <w:rPr>
          <w:vertAlign w:val="superscript"/>
        </w:rPr>
        <w:t>er</w:t>
      </w:r>
      <w:r>
        <w:t xml:space="preserve"> ci-dessus</w:t>
      </w:r>
    </w:p>
    <w:p w:rsidR="00ED5B1A" w:rsidRDefault="00ED5B1A">
      <w:pPr>
        <w:pStyle w:val="Retraitcorpsdetexte"/>
        <w:numPr>
          <w:ilvl w:val="0"/>
          <w:numId w:val="4"/>
        </w:numPr>
      </w:pPr>
      <w:r>
        <w:t>le matériel emprunté sera restitué en parfait état de fonctionnement</w:t>
      </w:r>
    </w:p>
    <w:p w:rsidR="00ED5B1A" w:rsidRPr="00FE7A38" w:rsidRDefault="00ED5B1A">
      <w:pPr>
        <w:rPr>
          <w:sz w:val="12"/>
          <w:szCs w:val="12"/>
        </w:rPr>
      </w:pPr>
    </w:p>
    <w:p w:rsidR="00ED5B1A" w:rsidRDefault="00ED5B1A" w:rsidP="000C2AB6">
      <w:pPr>
        <w:rPr>
          <w:szCs w:val="20"/>
        </w:rPr>
      </w:pPr>
      <w:r>
        <w:rPr>
          <w:b/>
          <w:bCs/>
          <w:szCs w:val="20"/>
        </w:rPr>
        <w:t>Article 3</w:t>
      </w:r>
      <w:r>
        <w:rPr>
          <w:szCs w:val="20"/>
        </w:rPr>
        <w:t> : En cas de dégradation, de perte ou de vol, M……………………………</w:t>
      </w:r>
    </w:p>
    <w:p w:rsidR="00ED5B1A" w:rsidRDefault="00ED5B1A">
      <w:pPr>
        <w:rPr>
          <w:szCs w:val="20"/>
        </w:rPr>
      </w:pPr>
      <w:proofErr w:type="gramStart"/>
      <w:r>
        <w:rPr>
          <w:szCs w:val="20"/>
        </w:rPr>
        <w:t>s’engage</w:t>
      </w:r>
      <w:proofErr w:type="gramEnd"/>
      <w:r>
        <w:rPr>
          <w:szCs w:val="20"/>
        </w:rPr>
        <w:t xml:space="preserve"> à remplacer le matériel à l’identique et à ses frais.</w:t>
      </w:r>
    </w:p>
    <w:p w:rsidR="00ED5B1A" w:rsidRPr="00FE7A38" w:rsidRDefault="00ED5B1A">
      <w:pPr>
        <w:rPr>
          <w:sz w:val="12"/>
          <w:szCs w:val="12"/>
        </w:rPr>
      </w:pPr>
    </w:p>
    <w:p w:rsidR="00ED5B1A" w:rsidRDefault="00ED5B1A">
      <w:pPr>
        <w:rPr>
          <w:szCs w:val="20"/>
        </w:rPr>
      </w:pPr>
      <w:r>
        <w:rPr>
          <w:b/>
          <w:bCs/>
          <w:szCs w:val="20"/>
        </w:rPr>
        <w:t>Article 4</w:t>
      </w:r>
      <w:r>
        <w:rPr>
          <w:szCs w:val="20"/>
        </w:rPr>
        <w:t> : En cas d’accident corporel ou matériel, l’ENSAIT dégage toute responsabilité. L’utilisateur du matériel prêté ne pourra prétendre, en aucun cas, à une indemnisation.</w:t>
      </w:r>
    </w:p>
    <w:p w:rsidR="00ED5B1A" w:rsidRDefault="00ED5B1A">
      <w:r>
        <w:tab/>
      </w:r>
      <w:r>
        <w:tab/>
      </w:r>
      <w:bookmarkStart w:id="0" w:name="_GoBack"/>
      <w:r>
        <w:tab/>
      </w:r>
      <w:bookmarkEnd w:id="0"/>
      <w:r>
        <w:tab/>
      </w:r>
      <w:r>
        <w:tab/>
      </w:r>
      <w:r>
        <w:tab/>
      </w:r>
      <w:r>
        <w:tab/>
      </w:r>
      <w:r>
        <w:tab/>
      </w:r>
    </w:p>
    <w:p w:rsidR="00ED5B1A" w:rsidRDefault="00ED5B1A">
      <w:pPr>
        <w:ind w:left="4956" w:firstLine="708"/>
      </w:pPr>
      <w:r>
        <w:t>Fait à                       le</w:t>
      </w:r>
    </w:p>
    <w:p w:rsidR="00ED5B1A" w:rsidRDefault="00ED5B1A" w:rsidP="00C82F66">
      <w:r>
        <w:t>Visa du responsable du service</w:t>
      </w:r>
      <w:r>
        <w:tab/>
      </w:r>
      <w:r>
        <w:tab/>
      </w:r>
      <w:r>
        <w:tab/>
      </w:r>
      <w:r>
        <w:tab/>
      </w:r>
      <w:r w:rsidR="00C82F66">
        <w:t>Le Directeur de l'ENSAIT</w:t>
      </w:r>
    </w:p>
    <w:p w:rsidR="00ED5B1A" w:rsidRDefault="00ED5B1A">
      <w:proofErr w:type="gramStart"/>
      <w:r>
        <w:t>qui</w:t>
      </w:r>
      <w:proofErr w:type="gramEnd"/>
      <w:r>
        <w:t xml:space="preserve"> prête le matériel</w:t>
      </w:r>
      <w:r>
        <w:tab/>
      </w:r>
      <w:r>
        <w:tab/>
      </w:r>
      <w:r>
        <w:tab/>
      </w:r>
      <w:r>
        <w:tab/>
      </w:r>
      <w:r>
        <w:tab/>
      </w:r>
      <w:r>
        <w:tab/>
        <w:t>et par délégation</w:t>
      </w:r>
    </w:p>
    <w:p w:rsidR="00ED5B1A" w:rsidRDefault="00ED5B1A"/>
    <w:p w:rsidR="00ED5B1A" w:rsidRDefault="00ED5B1A"/>
    <w:p w:rsidR="00ED5B1A" w:rsidRDefault="00ED5B1A">
      <w:pPr>
        <w:pStyle w:val="En-tte"/>
        <w:tabs>
          <w:tab w:val="clear" w:pos="4536"/>
          <w:tab w:val="clear" w:pos="9072"/>
        </w:tabs>
      </w:pPr>
      <w:r>
        <w:t>Signature de l’emprunteur</w:t>
      </w:r>
    </w:p>
    <w:sectPr w:rsidR="00ED5B1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770" w:rsidRDefault="00764770">
      <w:r>
        <w:separator/>
      </w:r>
    </w:p>
  </w:endnote>
  <w:endnote w:type="continuationSeparator" w:id="0">
    <w:p w:rsidR="00764770" w:rsidRDefault="0076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B1A" w:rsidRDefault="00ED5B1A">
    <w:pPr>
      <w:pStyle w:val="Pieddepage"/>
      <w:rPr>
        <w:sz w:val="20"/>
      </w:rPr>
    </w:pPr>
    <w:r>
      <w:rPr>
        <w:sz w:val="20"/>
      </w:rPr>
      <w:t>Convention à établir en double exemplaire : 1 exemplaire destiné au service qui prête le matériel – 1 exemplaire destiné à l’emprunteur du matériel.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770" w:rsidRDefault="00764770">
      <w:r>
        <w:separator/>
      </w:r>
    </w:p>
  </w:footnote>
  <w:footnote w:type="continuationSeparator" w:id="0">
    <w:p w:rsidR="00764770" w:rsidRDefault="00764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E5599"/>
    <w:multiLevelType w:val="hybridMultilevel"/>
    <w:tmpl w:val="0DAE2778"/>
    <w:lvl w:ilvl="0" w:tplc="6EE0E3C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74581C"/>
    <w:multiLevelType w:val="hybridMultilevel"/>
    <w:tmpl w:val="CD3C2FEA"/>
    <w:lvl w:ilvl="0" w:tplc="1ECCEC08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9C004B"/>
    <w:multiLevelType w:val="hybridMultilevel"/>
    <w:tmpl w:val="EF2C0080"/>
    <w:lvl w:ilvl="0" w:tplc="243ED298">
      <w:start w:val="6"/>
      <w:numFmt w:val="bullet"/>
      <w:lvlText w:val=""/>
      <w:lvlJc w:val="left"/>
      <w:pPr>
        <w:tabs>
          <w:tab w:val="num" w:pos="700"/>
        </w:tabs>
        <w:ind w:left="680" w:hanging="34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74C9"/>
    <w:rsid w:val="000C2AB6"/>
    <w:rsid w:val="003275C3"/>
    <w:rsid w:val="004376E6"/>
    <w:rsid w:val="004E6BC6"/>
    <w:rsid w:val="00501C4E"/>
    <w:rsid w:val="00764770"/>
    <w:rsid w:val="0096533B"/>
    <w:rsid w:val="00A30C64"/>
    <w:rsid w:val="00AC063F"/>
    <w:rsid w:val="00C82F66"/>
    <w:rsid w:val="00E774C9"/>
    <w:rsid w:val="00ED5B1A"/>
    <w:rsid w:val="00EE227A"/>
    <w:rsid w:val="00FE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ind w:left="180"/>
    </w:pPr>
    <w:rPr>
      <w:szCs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0C2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ublic\Formulaires\Convention%20de%20pret%20de%20materiel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Convention de pret de materiel.dot</Template>
  <TotalTime>2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Convention de prêt de matériel</vt:lpstr>
    </vt:vector>
  </TitlesOfParts>
  <Company>ENSAIT - Service Financier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Convention de prêt de matériel</dc:title>
  <dc:subject/>
  <dc:creator>arturo</dc:creator>
  <cp:keywords/>
  <dc:description/>
  <cp:lastModifiedBy>arturo.nunez</cp:lastModifiedBy>
  <cp:revision>2</cp:revision>
  <cp:lastPrinted>2006-04-18T12:48:00Z</cp:lastPrinted>
  <dcterms:created xsi:type="dcterms:W3CDTF">2012-02-15T15:51:00Z</dcterms:created>
  <dcterms:modified xsi:type="dcterms:W3CDTF">2015-03-26T08:41:00Z</dcterms:modified>
</cp:coreProperties>
</file>